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9"/>
        <w:tblW w:w="84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C015C1" w14:paraId="2232790F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D9D9D9"/>
          </w:tcPr>
          <w:p w14:paraId="439E1257" w14:textId="77777777" w:rsidR="00C015C1" w:rsidRDefault="00000000">
            <w:pPr>
              <w:pStyle w:val="Ttulo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DECLARAÇÃO DE AUTORIZAÇÃO DA EMPRESA</w:t>
            </w:r>
          </w:p>
        </w:tc>
      </w:tr>
      <w:tr w:rsidR="00C015C1" w14:paraId="0979D682" w14:textId="77777777">
        <w:tc>
          <w:tcPr>
            <w:tcW w:w="8444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55B0C0B" w14:textId="77777777" w:rsidR="00C015C1" w:rsidRDefault="00000000">
            <w:pPr>
              <w:spacing w:after="0"/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[Este é o modelo de autorização que a empresa deverá preencher com os dados solicitados, assinar (Diretor ou Proprietário da empresa), digitalizar e inserir no documento de candidatura]</w:t>
            </w:r>
          </w:p>
          <w:p w14:paraId="10E9C270" w14:textId="77777777" w:rsidR="00C015C1" w:rsidRDefault="00000000">
            <w:pPr>
              <w:spacing w:before="240" w:after="300" w:line="360" w:lineRule="auto"/>
              <w:ind w:left="420" w:right="42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AUTORIZAÇÃO DE PARTICIPAÇÃO NO PRÊMIO PMI-BA MELHORES DO ANO DE 2025 – CATEGORIA PROJETO </w:t>
            </w:r>
          </w:p>
          <w:p w14:paraId="72D4FE41" w14:textId="77777777" w:rsidR="00C015C1" w:rsidRDefault="00000000">
            <w:pPr>
              <w:spacing w:after="12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 empresa </w:t>
            </w:r>
            <w:r>
              <w:rPr>
                <w:rFonts w:ascii="Arial" w:eastAsia="Arial" w:hAnsi="Arial" w:cs="Arial"/>
                <w:b/>
                <w:color w:val="000000"/>
              </w:rPr>
              <w:t>[RAZÃO SOCIAL DA EMPRESA]</w:t>
            </w:r>
            <w:r>
              <w:rPr>
                <w:rFonts w:ascii="Arial" w:eastAsia="Arial" w:hAnsi="Arial" w:cs="Arial"/>
                <w:color w:val="000000"/>
              </w:rPr>
              <w:t>, CNPJ, situada na [endereço completo], autoriza [</w:t>
            </w:r>
            <w:r>
              <w:rPr>
                <w:rFonts w:ascii="Arial" w:eastAsia="Arial" w:hAnsi="Arial" w:cs="Arial"/>
                <w:b/>
                <w:color w:val="000000"/>
              </w:rPr>
              <w:t>NOME DO(A) PROFISSIONAL REPRESENTANTE</w:t>
            </w:r>
            <w:r>
              <w:rPr>
                <w:rFonts w:ascii="Arial" w:eastAsia="Arial" w:hAnsi="Arial" w:cs="Arial"/>
                <w:color w:val="000000"/>
              </w:rPr>
              <w:t xml:space="preserve">] a representar o projeto </w:t>
            </w:r>
            <w:r>
              <w:rPr>
                <w:rFonts w:ascii="Arial" w:eastAsia="Arial" w:hAnsi="Arial" w:cs="Arial"/>
                <w:b/>
                <w:color w:val="000000"/>
              </w:rPr>
              <w:t>[Nome do projeto]</w:t>
            </w:r>
            <w:r>
              <w:rPr>
                <w:rFonts w:ascii="Arial" w:eastAsia="Arial" w:hAnsi="Arial" w:cs="Arial"/>
                <w:color w:val="000000"/>
              </w:rPr>
              <w:t xml:space="preserve">, desta organização no Prêmio PMI-BA Melhores do Ano, Categoria Projeto do Ano 2025, promovido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pelo </w:t>
            </w:r>
            <w:r>
              <w:rPr>
                <w:rFonts w:ascii="Arial" w:eastAsia="Arial" w:hAnsi="Arial" w:cs="Arial"/>
                <w:b/>
              </w:rPr>
              <w:t>PMI - Project Management Institute - Brasil – Capítulo Bahia</w:t>
            </w:r>
            <w:r>
              <w:rPr>
                <w:rFonts w:ascii="Arial" w:eastAsia="Arial" w:hAnsi="Arial" w:cs="Arial"/>
                <w:b/>
                <w:color w:val="000000"/>
              </w:rPr>
              <w:t>, CNPJ Nº 05.777.225/0001-72</w:t>
            </w:r>
            <w:r>
              <w:rPr>
                <w:rFonts w:ascii="Arial" w:eastAsia="Arial" w:hAnsi="Arial" w:cs="Arial"/>
                <w:color w:val="000000"/>
              </w:rPr>
              <w:t xml:space="preserve">, situada na </w:t>
            </w:r>
            <w:r>
              <w:rPr>
                <w:rFonts w:ascii="Arial" w:eastAsia="Arial" w:hAnsi="Arial" w:cs="Arial"/>
              </w:rPr>
              <w:t>Rua Marechal Andrea, 143, Pituba, Salvador, BA, CEP 41810-105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.</w:t>
            </w:r>
          </w:p>
          <w:p w14:paraId="702AECF6" w14:textId="77777777" w:rsidR="00C015C1" w:rsidRDefault="0000000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Declaramos ainda que [</w:t>
            </w:r>
            <w:r>
              <w:rPr>
                <w:rFonts w:ascii="Arial" w:eastAsia="Arial" w:hAnsi="Arial" w:cs="Arial"/>
                <w:b/>
                <w:color w:val="000000"/>
              </w:rPr>
              <w:t>NOME DO(A) PROFISSIONAL REPRESENTANTE</w:t>
            </w:r>
            <w:r>
              <w:rPr>
                <w:rFonts w:ascii="Arial" w:eastAsia="Arial" w:hAnsi="Arial" w:cs="Arial"/>
                <w:color w:val="000000"/>
              </w:rPr>
              <w:t xml:space="preserve">] possui autorização para fornecer informações e materiais referentes ao projeto realizado por esta organização para aplicação da candidatura ao Prêmio na categoria supracitada, bem como autorizamos o comitê de organização do Prêmio do </w:t>
            </w:r>
            <w:r>
              <w:rPr>
                <w:rFonts w:ascii="Arial" w:eastAsia="Arial" w:hAnsi="Arial" w:cs="Arial"/>
              </w:rPr>
              <w:t>PMI - Project Management Institute - Brasil – Capítulo Bahia</w:t>
            </w:r>
            <w:r>
              <w:rPr>
                <w:rFonts w:ascii="Arial" w:eastAsia="Arial" w:hAnsi="Arial" w:cs="Arial"/>
                <w:color w:val="000000"/>
              </w:rPr>
              <w:t xml:space="preserve"> a solicitar a qualquer momento novas informações sobre o projeto, durante o período de avaliação citados no edital deste Prêmio.</w:t>
            </w:r>
          </w:p>
          <w:p w14:paraId="39D18231" w14:textId="77777777" w:rsidR="00C015C1" w:rsidRDefault="0000000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Caso o nosso Projeto seja o vencedor do Prêmio PMI-BA Melhores do Ano, Categoria Projeto do Ano 2025, autorizo o compartilhamento das informações com a Curadoria Nacional do Prêmio PMI Brasil Melhores do Ano 2026, do PMI Brasil, para pré-qualificação e participação na Categoria Projeto da respectiva edição.</w:t>
            </w:r>
          </w:p>
          <w:p w14:paraId="357C7023" w14:textId="77777777" w:rsidR="00C015C1" w:rsidRDefault="00000000">
            <w:pPr>
              <w:spacing w:after="12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Sobre a possível participação como candidata ao Prêmio PMI Brasil Melhores do Ano 2026, estou ciente que qualquer custo para viabilizar a nossa participação nesta etapa nacional, será de responsabilidade da empresa, conforme estabelecido no Regulamento do Prêmio PMI-BA Projeto do Ano 2025.</w:t>
            </w:r>
          </w:p>
          <w:p w14:paraId="01E6BC7F" w14:textId="77777777" w:rsidR="00C015C1" w:rsidRDefault="00000000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[Cidade], [dia] de [mês] de 2025.</w:t>
            </w:r>
          </w:p>
          <w:p w14:paraId="0BD9F615" w14:textId="77777777" w:rsidR="00C015C1" w:rsidRDefault="00000000">
            <w:pPr>
              <w:spacing w:before="600" w:after="80"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_______________________________________</w:t>
            </w:r>
          </w:p>
          <w:p w14:paraId="43C241F9" w14:textId="77777777" w:rsidR="00C015C1" w:rsidRDefault="00000000">
            <w:pPr>
              <w:spacing w:after="280"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[Nome de diretor, executivo ou proprietário da empresa]</w:t>
            </w:r>
          </w:p>
          <w:p w14:paraId="0E69BCBA" w14:textId="77777777" w:rsidR="00C015C1" w:rsidRDefault="00000000">
            <w:pPr>
              <w:spacing w:after="0" w:line="360" w:lineRule="auto"/>
              <w:jc w:val="center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color w:val="000000"/>
              </w:rPr>
              <w:t>[Colocar o carimbo da organização ou assinar digitalmente]</w:t>
            </w:r>
          </w:p>
        </w:tc>
      </w:tr>
    </w:tbl>
    <w:p w14:paraId="2226EFC7" w14:textId="77777777" w:rsidR="00C015C1" w:rsidRDefault="00C015C1">
      <w:pPr>
        <w:rPr>
          <w:rFonts w:ascii="Arial" w:eastAsia="Arial" w:hAnsi="Arial" w:cs="Arial"/>
          <w:sz w:val="4"/>
          <w:szCs w:val="4"/>
        </w:rPr>
      </w:pPr>
    </w:p>
    <w:sectPr w:rsidR="00C015C1" w:rsidSect="00CF079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98" w:right="1701" w:bottom="1417" w:left="1701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D7388" w14:textId="77777777" w:rsidR="00ED14FE" w:rsidRDefault="00ED14FE">
      <w:pPr>
        <w:spacing w:after="0" w:line="240" w:lineRule="auto"/>
      </w:pPr>
      <w:r>
        <w:separator/>
      </w:r>
    </w:p>
  </w:endnote>
  <w:endnote w:type="continuationSeparator" w:id="0">
    <w:p w14:paraId="2080145B" w14:textId="77777777" w:rsidR="00ED14FE" w:rsidRDefault="00ED1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7416D0-1935-4141-8622-674671BED42F}"/>
    <w:embedBold r:id="rId2" w:fontKey="{3FA2C823-CBC3-4F60-9460-2A00AA0D3A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B32F889-DDE7-41BC-B0AF-51413DFF9103}"/>
    <w:embedItalic r:id="rId4" w:fontKey="{F96FEEF0-422A-4BD5-AF92-BDA7E25401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E1C12C-1AB5-4E9C-809F-04DC181115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68757" w14:textId="77777777" w:rsidR="00C015C1" w:rsidRDefault="00000000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Prêmio PMI-BA Melhores do Ano 2025: Projeto do Ano</w:t>
    </w:r>
    <w:r>
      <w:rPr>
        <w:rFonts w:ascii="Arial" w:eastAsia="Arial" w:hAnsi="Arial" w:cs="Arial"/>
        <w:color w:val="000000"/>
        <w:sz w:val="20"/>
        <w:szCs w:val="20"/>
      </w:rPr>
      <w:tab/>
      <w:t xml:space="preserve">Página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CF0792">
      <w:rPr>
        <w:rFonts w:ascii="Arial" w:eastAsia="Arial" w:hAnsi="Arial" w:cs="Arial"/>
        <w:b/>
        <w:noProof/>
        <w:color w:val="000000"/>
        <w:sz w:val="20"/>
        <w:szCs w:val="20"/>
      </w:rPr>
      <w:t>1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de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7E6679">
      <w:rPr>
        <w:rFonts w:ascii="Arial" w:eastAsia="Arial" w:hAnsi="Arial" w:cs="Arial"/>
        <w:b/>
        <w:noProof/>
        <w:color w:val="000000"/>
        <w:sz w:val="20"/>
        <w:szCs w:val="20"/>
      </w:rPr>
      <w:t>16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6F36E" w14:textId="77777777" w:rsidR="00ED14FE" w:rsidRDefault="00ED14FE">
      <w:pPr>
        <w:spacing w:after="0" w:line="240" w:lineRule="auto"/>
      </w:pPr>
      <w:r>
        <w:separator/>
      </w:r>
    </w:p>
  </w:footnote>
  <w:footnote w:type="continuationSeparator" w:id="0">
    <w:p w14:paraId="5C80DF03" w14:textId="77777777" w:rsidR="00ED14FE" w:rsidRDefault="00ED14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27DEA" w14:textId="77777777" w:rsidR="00C01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7D2387C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margin-left:0;margin-top:0;width:579.6pt;height:45pt;rotation:315;z-index:-251655168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AD4A2" w14:textId="77777777" w:rsidR="00C01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851"/>
      <w:rPr>
        <w:rFonts w:ascii="Arial" w:eastAsia="Arial" w:hAnsi="Arial" w:cs="Arial"/>
        <w:b/>
        <w:color w:val="000000"/>
        <w:sz w:val="28"/>
        <w:szCs w:val="28"/>
      </w:rPr>
    </w:pPr>
    <w:r>
      <w:rPr>
        <w:rFonts w:ascii="Arial" w:eastAsia="Arial" w:hAnsi="Arial" w:cs="Arial"/>
        <w:b/>
        <w:color w:val="000000"/>
        <w:sz w:val="28"/>
        <w:szCs w:val="28"/>
      </w:rPr>
      <w:t>Prêmio PMI-BA Melhores do Ano 2025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71CDD0B" wp14:editId="0958E3AA">
          <wp:simplePos x="0" y="0"/>
          <wp:positionH relativeFrom="column">
            <wp:posOffset>4331335</wp:posOffset>
          </wp:positionH>
          <wp:positionV relativeFrom="paragraph">
            <wp:posOffset>-67961</wp:posOffset>
          </wp:positionV>
          <wp:extent cx="1666875" cy="638175"/>
          <wp:effectExtent l="0" t="0" r="0" b="0"/>
          <wp:wrapNone/>
          <wp:docPr id="5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3C4CB4" w14:textId="77777777" w:rsidR="00C01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80" w:line="240" w:lineRule="auto"/>
      <w:ind w:left="-851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Categoria Projeto</w:t>
    </w:r>
  </w:p>
  <w:p w14:paraId="2C5766EA" w14:textId="77777777" w:rsidR="00C01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140" w:after="0" w:line="240" w:lineRule="auto"/>
      <w:ind w:left="-851"/>
      <w:rPr>
        <w:rFonts w:ascii="Arial" w:eastAsia="Arial" w:hAnsi="Arial" w:cs="Arial"/>
        <w:i/>
        <w:color w:val="000000"/>
        <w:sz w:val="17"/>
        <w:szCs w:val="17"/>
      </w:rPr>
    </w:pPr>
    <w:r>
      <w:rPr>
        <w:rFonts w:ascii="Arial" w:eastAsia="Arial" w:hAnsi="Arial" w:cs="Arial"/>
        <w:i/>
        <w:sz w:val="17"/>
        <w:szCs w:val="17"/>
      </w:rPr>
      <w:pict w14:anchorId="32229D1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style="position:absolute;left:0;text-align:left;margin-left:0;margin-top:0;width:579.6pt;height:45pt;rotation:315;z-index:-251657216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Prêmio 2025"/>
          <w10:wrap anchorx="margin" anchory="margin"/>
        </v:shape>
      </w:pict>
    </w:r>
    <w:r>
      <w:rPr>
        <w:rFonts w:ascii="Arial" w:eastAsia="Arial" w:hAnsi="Arial" w:cs="Arial"/>
        <w:i/>
        <w:color w:val="000000"/>
        <w:sz w:val="17"/>
        <w:szCs w:val="17"/>
      </w:rPr>
      <w:t>Regulamento de 17/07/2025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978E9" w14:textId="77777777" w:rsidR="00C015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74F24FC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579.6pt;height:45pt;rotation:315;z-index:-251656192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B5860"/>
    <w:multiLevelType w:val="multilevel"/>
    <w:tmpl w:val="285A5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08620A"/>
    <w:multiLevelType w:val="multilevel"/>
    <w:tmpl w:val="B1989A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A81B82"/>
    <w:multiLevelType w:val="multilevel"/>
    <w:tmpl w:val="E8B2917C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0104D8"/>
    <w:multiLevelType w:val="multilevel"/>
    <w:tmpl w:val="F8DC95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9A6E85"/>
    <w:multiLevelType w:val="multilevel"/>
    <w:tmpl w:val="8D5C9B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C55F05"/>
    <w:multiLevelType w:val="multilevel"/>
    <w:tmpl w:val="40AED7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EB7B28"/>
    <w:multiLevelType w:val="multilevel"/>
    <w:tmpl w:val="0FCC4428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8D30E8F"/>
    <w:multiLevelType w:val="multilevel"/>
    <w:tmpl w:val="7D000F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DC21C0F"/>
    <w:multiLevelType w:val="multilevel"/>
    <w:tmpl w:val="624C73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0640B3A"/>
    <w:multiLevelType w:val="multilevel"/>
    <w:tmpl w:val="B8704C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22533056">
    <w:abstractNumId w:val="2"/>
  </w:num>
  <w:num w:numId="2" w16cid:durableId="1675302434">
    <w:abstractNumId w:val="7"/>
  </w:num>
  <w:num w:numId="3" w16cid:durableId="1308052646">
    <w:abstractNumId w:val="0"/>
  </w:num>
  <w:num w:numId="4" w16cid:durableId="92095943">
    <w:abstractNumId w:val="5"/>
  </w:num>
  <w:num w:numId="5" w16cid:durableId="99763471">
    <w:abstractNumId w:val="1"/>
  </w:num>
  <w:num w:numId="6" w16cid:durableId="748387609">
    <w:abstractNumId w:val="8"/>
  </w:num>
  <w:num w:numId="7" w16cid:durableId="322858906">
    <w:abstractNumId w:val="3"/>
  </w:num>
  <w:num w:numId="8" w16cid:durableId="690763839">
    <w:abstractNumId w:val="4"/>
  </w:num>
  <w:num w:numId="9" w16cid:durableId="1748382276">
    <w:abstractNumId w:val="6"/>
  </w:num>
  <w:num w:numId="10" w16cid:durableId="10859516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75B"/>
    <w:rsid w:val="0011575B"/>
    <w:rsid w:val="00263491"/>
    <w:rsid w:val="00535430"/>
    <w:rsid w:val="00541E61"/>
    <w:rsid w:val="00585146"/>
    <w:rsid w:val="006028C3"/>
    <w:rsid w:val="007E6679"/>
    <w:rsid w:val="00976D97"/>
    <w:rsid w:val="00B11F83"/>
    <w:rsid w:val="00C015C1"/>
    <w:rsid w:val="00C678D7"/>
    <w:rsid w:val="00CF0792"/>
    <w:rsid w:val="00EA74FB"/>
    <w:rsid w:val="00ED14FE"/>
    <w:rsid w:val="00F15E59"/>
    <w:rsid w:val="00FD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B8DA8"/>
  <w15:docId w15:val="{55AEB6B7-768A-46D9-9935-6D0E70746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ils\Downloads\Declaracao_Autorizacao_Projeto_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Declaracao_Autorizacao_Projeto_2025.dotx</Template>
  <TotalTime>0</TotalTime>
  <Pages>1</Pages>
  <Words>315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Declaracao_Autorizacao_Projeto_2025</dc:title>
  <dc:creator>Adilson Pize</dc:creator>
  <cp:lastModifiedBy>Adilson Pize</cp:lastModifiedBy>
  <cp:revision>1</cp:revision>
  <cp:lastPrinted>2025-08-20T01:45:00Z</cp:lastPrinted>
  <dcterms:created xsi:type="dcterms:W3CDTF">2025-08-20T02:19:00Z</dcterms:created>
  <dcterms:modified xsi:type="dcterms:W3CDTF">2025-08-20T02:19:00Z</dcterms:modified>
</cp:coreProperties>
</file>