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C05F5" w14:textId="77777777" w:rsidR="00C015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[</w:t>
      </w:r>
      <w:r>
        <w:rPr>
          <w:rFonts w:ascii="Arial" w:eastAsia="Arial" w:hAnsi="Arial" w:cs="Arial"/>
          <w:b/>
          <w:color w:val="000000"/>
          <w:sz w:val="16"/>
          <w:szCs w:val="16"/>
        </w:rPr>
        <w:t>Orientação: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O layout não pode ser alterado – exceto os elementos entre chaves [ ] como este, que devem ser apagados. Manter tipo e tamanho da fonte e os espaçamentos. Não pode ser inserido qualquer referência a conteúdo externo ao formulário (link, código QR etc.).]</w:t>
      </w:r>
    </w:p>
    <w:p w14:paraId="6E1D5BEC" w14:textId="77777777" w:rsidR="00C015C1" w:rsidRDefault="00C0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775C575B" w14:textId="77777777" w:rsidR="00C015C1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Formulário de Candidatura do Projeto</w:t>
      </w:r>
    </w:p>
    <w:p w14:paraId="2C902A2E" w14:textId="77777777" w:rsidR="00C015C1" w:rsidRDefault="00C015C1">
      <w:pPr>
        <w:tabs>
          <w:tab w:val="left" w:pos="5004"/>
        </w:tabs>
        <w:rPr>
          <w:rFonts w:ascii="Arial" w:eastAsia="Arial" w:hAnsi="Arial" w:cs="Arial"/>
          <w:sz w:val="24"/>
          <w:szCs w:val="24"/>
        </w:rPr>
      </w:pPr>
    </w:p>
    <w:p w14:paraId="31AF04BF" w14:textId="77777777" w:rsidR="00C015C1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1 – IDENTIFICAÇÃO E RESUMO DO PROJETO</w:t>
      </w:r>
      <w:r>
        <w:rPr>
          <w:rFonts w:ascii="Arial" w:eastAsia="Arial" w:hAnsi="Arial" w:cs="Arial"/>
          <w:color w:val="FECB0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“Identificação do projeto” e “Resumo do projeto”, obedecendo aos limites de linhas definidos)]</w:t>
      </w:r>
    </w:p>
    <w:tbl>
      <w:tblPr>
        <w:tblStyle w:val="a5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553E3E75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255EBA8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IDENTIFICAÇÃO DO PROJETO</w:t>
            </w:r>
          </w:p>
        </w:tc>
      </w:tr>
      <w:tr w:rsidR="00C015C1" w14:paraId="4461B2DA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FEEF1B5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CBB997A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 de atuação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[ex.: engenharia, TI, 3º setor, educação etc.]</w:t>
            </w:r>
          </w:p>
          <w:p w14:paraId="63FBA64C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do(a) Gerente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827AEAA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Tamanho da Equipe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5648FAB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da Empresa: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DE859C7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Ramo de Atividade da Empresa: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5C90C26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Cidade/Local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CE3D42A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Dados para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Contato: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[telefone e e-mail do gerente do projeto]</w:t>
            </w:r>
          </w:p>
          <w:p w14:paraId="1B4F183E" w14:textId="77777777" w:rsidR="00C015C1" w:rsidRDefault="00000000">
            <w:pPr>
              <w:tabs>
                <w:tab w:val="left" w:pos="3825"/>
              </w:tabs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Data de início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Data de conclusão do projeto: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C015C1" w14:paraId="5C5D1377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7317351A" w14:textId="77777777" w:rsidR="00C015C1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RESUMO DO PROJETO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[item 1 de avaliação – até 5 pontos]</w:t>
            </w:r>
          </w:p>
        </w:tc>
      </w:tr>
      <w:tr w:rsidR="00C015C1" w14:paraId="6515D41E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9C0A128" w14:textId="77777777" w:rsidR="00C015C1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OBJETIVO</w:t>
            </w:r>
          </w:p>
          <w:p w14:paraId="6DF36F11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Pontue os principais objetivos do projeto. Delimite o contexto do projeto. Cite escopo, prazo e orçamento para realização do projeto.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2EF8E2FA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D2857C8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BC47A8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6EC33BA7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117765CF" w14:textId="77777777" w:rsidR="00C015C1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GERENCIAMENTO</w:t>
            </w:r>
          </w:p>
          <w:p w14:paraId="2C8960AF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Destaque as principais práticas de gestão aplicadas. Cite ferramentas de apoio utilizadas.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2D4EF30A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8CE9BD3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3CDBA6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2736CFCC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2D47964" w14:textId="77777777" w:rsidR="00C015C1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RESULTADO</w:t>
            </w:r>
          </w:p>
          <w:p w14:paraId="3C41D7C1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os esforços para gerar o produto do projeto, valor e benefício percebidos. Represente de forma quantitativa e qualitativa os resultados do projeto.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44FEEC91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2C64E45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B56D82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6F0FE0A4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CE9F16" w14:textId="77777777" w:rsidR="00C015C1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DIFERENCIAL</w:t>
            </w:r>
          </w:p>
          <w:p w14:paraId="1DBA05B8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Comente fatores críticos de sucesso, satisfação do cliente; aspectos de liderança do gestor, práticas e/ou inovações.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47A2350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A961C4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91894C3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F29F1AF" w14:textId="77777777" w:rsidR="00C015C1" w:rsidRDefault="00C015C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17299507" w14:textId="77777777" w:rsidR="00C015C1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3146E7D7" w14:textId="77777777" w:rsidR="00C015C1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2 – DETALHAMENTO DO PROJETO</w:t>
      </w:r>
      <w:r>
        <w:rPr>
          <w:rFonts w:ascii="Arial" w:eastAsia="Arial" w:hAnsi="Arial" w:cs="Arial"/>
          <w:color w:val="FECB0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10 páginas</w:t>
      </w:r>
      <w:r>
        <w:rPr>
          <w:rFonts w:ascii="Arial" w:eastAsia="Arial" w:hAnsi="Arial" w:cs="Arial"/>
          <w:sz w:val="16"/>
          <w:szCs w:val="16"/>
        </w:rPr>
        <w:t xml:space="preserve"> para toda a seção 2, contemplando “Informações técnicas do projeto”, “Metodologias – Processos – Ferramentas” e “O gerenciamento”)]</w:t>
      </w:r>
    </w:p>
    <w:tbl>
      <w:tblPr>
        <w:tblStyle w:val="a6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095E8EDB" w14:textId="77777777">
        <w:tc>
          <w:tcPr>
            <w:tcW w:w="8444" w:type="dxa"/>
            <w:shd w:val="clear" w:color="auto" w:fill="D9D9D9"/>
          </w:tcPr>
          <w:p w14:paraId="0838E2B9" w14:textId="77777777" w:rsidR="00C015C1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INFORMAÇÕES TÉCNICAS DO PROJETO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[itens 2 e 3 de avaliação – até 10 pontos]</w:t>
            </w:r>
          </w:p>
        </w:tc>
      </w:tr>
      <w:tr w:rsidR="00C015C1" w14:paraId="4243A5D2" w14:textId="77777777">
        <w:tc>
          <w:tcPr>
            <w:tcW w:w="8444" w:type="dxa"/>
          </w:tcPr>
          <w:p w14:paraId="0B9B0B27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Qual foi o desafio tratado pelo projeto e importância para o cliente?</w:t>
            </w:r>
          </w:p>
          <w:p w14:paraId="5607955C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F9BB1E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8C5FCA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30058B5C" w14:textId="77777777">
        <w:tc>
          <w:tcPr>
            <w:tcW w:w="8444" w:type="dxa"/>
          </w:tcPr>
          <w:p w14:paraId="383D302C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Qual foi a estrutura de trabalho utilizada para realizar o projeto (equipe, organização, recursos)?</w:t>
            </w:r>
          </w:p>
          <w:p w14:paraId="1E6DDB62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85F871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9990FF1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703BE26A" w14:textId="77777777">
        <w:tc>
          <w:tcPr>
            <w:tcW w:w="8444" w:type="dxa"/>
          </w:tcPr>
          <w:p w14:paraId="5FC01718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Houve alguma inovação (originalidade) no resultado e/ou nas práticas?</w:t>
            </w:r>
          </w:p>
          <w:p w14:paraId="6742E947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FC48C6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58090B2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2BA8E43B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4469EFF9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METODOLOGIAS – PROCESSOS – FERRAMENTAS </w:t>
            </w:r>
          </w:p>
          <w:p w14:paraId="2F27F9DA" w14:textId="77777777" w:rsidR="00C015C1" w:rsidRDefault="00000000">
            <w:pPr>
              <w:pStyle w:val="Ttulo1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[item 4 de avaliação – até 5 pontos]</w:t>
            </w:r>
          </w:p>
        </w:tc>
      </w:tr>
      <w:tr w:rsidR="00C015C1" w14:paraId="4F49FD90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488294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Explique o que e de que forma o projeto fez uso de métodos, processos, metodologias, ferramentas de software, técnicas de formação de equipe, gestão de recursos, planejamento/cronogramas, validação de resultados. Dar detalhes suficientes para que se possa entender o ciclo de vida do projeto. Exemplo: cite soluções em processos de trabalho/qualidade/risco/contrato/recursos ou inovação; estratégia referente ao planejamento, execução, controle, implantação etc.; soluções encontradas pela organização/equipe e aspectos de comunicação.]</w:t>
            </w:r>
          </w:p>
          <w:p w14:paraId="3DC624C2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7CFAC5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6AD3EAB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36A3E686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6491562D" w14:textId="77777777" w:rsidR="00C015C1" w:rsidRDefault="00000000">
            <w:pPr>
              <w:pStyle w:val="Ttulo1"/>
              <w:rPr>
                <w:rFonts w:ascii="Arial" w:eastAsia="Arial" w:hAnsi="Arial" w:cs="Arial"/>
                <w:b w:val="0"/>
              </w:rPr>
            </w:pPr>
            <w:r>
              <w:rPr>
                <w:rFonts w:ascii="Arial" w:eastAsia="Arial" w:hAnsi="Arial" w:cs="Arial"/>
              </w:rPr>
              <w:t>O GERENCIAMENTO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  <w:r>
              <w:rPr>
                <w:rFonts w:ascii="Arial" w:eastAsia="Arial" w:hAnsi="Arial" w:cs="Arial"/>
                <w:b w:val="0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[item 5 de avaliação – até 5 pontos]</w:t>
            </w:r>
          </w:p>
        </w:tc>
      </w:tr>
      <w:tr w:rsidR="00C015C1" w14:paraId="3009791F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CF64EB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Explique como a organização gerenciou o “valor” a ser entregue, as pessoas/equipe do projeto. Cite fatos relacionados a habilidades técnicas e gerenciais que impactaram o projeto, como: gestão de pessoas, gestão de risco, gestão de contratos, gestão da qualidade e outros foram pertinentes ao projeto. Exemplo: cite os números de desempenho do projeto (indicadores); números que retratam a conquista, o aspecto financeiro do projeto (investimentos, vendas, volumes) e lições aprendidas.]</w:t>
            </w:r>
          </w:p>
          <w:p w14:paraId="575F54BA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F4236BD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3AE254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6787479" w14:textId="77777777" w:rsidR="00C015C1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6193A79" w14:textId="77777777" w:rsidR="00C015C1" w:rsidRDefault="00000000">
      <w:pPr>
        <w:spacing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3 – VISÃO PESSOAL SOBRE O SUCESSO DO PROJETO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1 página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proporcionalmente “Execução do projeto” (meia página) e “Resultado do projeto” (meia página))]</w:t>
      </w:r>
    </w:p>
    <w:tbl>
      <w:tblPr>
        <w:tblStyle w:val="a7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3B2A40FE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10E4F8D2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EXECUÇÃO DO PROJETO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[item 6 de avaliação – até 5 pontos]</w:t>
            </w:r>
          </w:p>
        </w:tc>
      </w:tr>
      <w:tr w:rsidR="00C015C1" w14:paraId="09B3D5CB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0C2CA9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Relate numa visão pessoal como, na fase de execução, as boas práticas foram efetivas no projeto. Quais motivações levaram a equipe ter bom desempenho e comprometimento com o resultado. Identifique os pontos que foram determinantes (fatores críticos de sucesso) na sua visão particular, enfatizando suas habilidades de liderança para conclusão do projeto.]</w:t>
            </w:r>
          </w:p>
          <w:p w14:paraId="711A27CF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7616EE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5A5D23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015C1" w14:paraId="2F598A89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531D8A90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RESULTADO DO PROJETO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[item 7 e 8 de avaliação – até 10 pontos]</w:t>
            </w:r>
          </w:p>
        </w:tc>
      </w:tr>
      <w:tr w:rsidR="00C015C1" w14:paraId="24AF7321" w14:textId="77777777">
        <w:trPr>
          <w:trHeight w:val="1000"/>
        </w:trPr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24638B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Relate numa visão pessoal como, na fase de execução, as boas práticas foram efetivas no projeto, demonstrando claramente a aderência à linha de base de escopo, cronograma e custos, e como os desvios foram gerenciados. Quais motivações levaram a equipe ter bom desempenho e comprometimento com o resultado. Identifique os pontos que foram determinantes (fatores críticos de sucesso) na sua visão particular, enfatizando suas habilidades de liderança para conclusão do projeto.]</w:t>
            </w:r>
          </w:p>
          <w:p w14:paraId="240B80B2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8550527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B396DD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9E08077" w14:textId="77777777" w:rsidR="00C015C1" w:rsidRDefault="00C015C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4AD6060" w14:textId="77777777" w:rsidR="00C015C1" w:rsidRDefault="00000000">
      <w:pPr>
        <w:spacing w:line="3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4 – ANEXOS RELEVANTES AO PROJETO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6 páginas</w:t>
      </w:r>
      <w:r>
        <w:rPr>
          <w:rFonts w:ascii="Arial" w:eastAsia="Arial" w:hAnsi="Arial" w:cs="Arial"/>
          <w:sz w:val="16"/>
          <w:szCs w:val="16"/>
        </w:rPr>
        <w:t xml:space="preserve"> com a seção de anexos ou apêndices, que devem constar no corpo deste documento)]</w:t>
      </w:r>
    </w:p>
    <w:tbl>
      <w:tblPr>
        <w:tblStyle w:val="a8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76FBD7EE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7A570230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ANEXOS DO PROJETO</w:t>
            </w:r>
          </w:p>
        </w:tc>
      </w:tr>
      <w:tr w:rsidR="00C015C1" w14:paraId="107CC470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697C643" w14:textId="77777777" w:rsidR="00C015C1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[Anexe no corpo deste documento artefatos que você achar pertinente para elucidar ainda mais o projeto e seus resultados. Estes artefatos podem representar antes, durante e pós projeto. Exemplo: fotos, gráficos, organogramas, modelos de documentos, diagramas, reportagens etc.]</w:t>
            </w:r>
          </w:p>
          <w:p w14:paraId="779DDB78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F97058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557D395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5CDF74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6F56DAA" w14:textId="77777777" w:rsidR="00C015C1" w:rsidRDefault="00C015C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D88C093" w14:textId="77777777" w:rsidR="00C015C1" w:rsidRDefault="00C015C1" w:rsidP="00024785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C015C1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41D77" w14:textId="77777777" w:rsidR="00CE61AD" w:rsidRDefault="00CE61AD">
      <w:pPr>
        <w:spacing w:after="0" w:line="240" w:lineRule="auto"/>
      </w:pPr>
      <w:r>
        <w:separator/>
      </w:r>
    </w:p>
  </w:endnote>
  <w:endnote w:type="continuationSeparator" w:id="0">
    <w:p w14:paraId="74AFA9B8" w14:textId="77777777" w:rsidR="00CE61AD" w:rsidRDefault="00CE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17D0E7-0251-4732-85C6-1B5C699FCC42}"/>
    <w:embedBold r:id="rId2" w:fontKey="{F37C841F-13CE-490F-989D-3C156AC300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EB5EB5-334A-4B05-8140-23B6984F2CB2}"/>
    <w:embedItalic r:id="rId4" w:fontKey="{0D8EB481-C6B7-4C4C-A08D-FFC22563B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C2226E-CDD1-4A5B-B2AA-DDAAE58F0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DAEB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Prêmio PMI-BA Melhores do Ano 2025: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024785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7E6679">
      <w:rPr>
        <w:rFonts w:ascii="Arial" w:eastAsia="Arial" w:hAnsi="Arial" w:cs="Arial"/>
        <w:b/>
        <w:noProof/>
        <w:color w:val="000000"/>
        <w:sz w:val="20"/>
        <w:szCs w:val="20"/>
      </w:rPr>
      <w:t>16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FEE30" w14:textId="77777777" w:rsidR="00CE61AD" w:rsidRDefault="00CE61AD">
      <w:pPr>
        <w:spacing w:after="0" w:line="240" w:lineRule="auto"/>
      </w:pPr>
      <w:r>
        <w:separator/>
      </w:r>
    </w:p>
  </w:footnote>
  <w:footnote w:type="continuationSeparator" w:id="0">
    <w:p w14:paraId="6A914C16" w14:textId="77777777" w:rsidR="00CE61AD" w:rsidRDefault="00CE6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5B60D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B1A3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223B3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C78B92" wp14:editId="614245F1">
          <wp:simplePos x="0" y="0"/>
          <wp:positionH relativeFrom="column">
            <wp:posOffset>4331335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E06E34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Categoria Projeto</w:t>
    </w:r>
  </w:p>
  <w:p w14:paraId="0FF0BB7A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468209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3829D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5B6B3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B5860"/>
    <w:multiLevelType w:val="multilevel"/>
    <w:tmpl w:val="285A5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8620A"/>
    <w:multiLevelType w:val="multilevel"/>
    <w:tmpl w:val="B1989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A81B82"/>
    <w:multiLevelType w:val="multilevel"/>
    <w:tmpl w:val="E8B2917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0104D8"/>
    <w:multiLevelType w:val="multilevel"/>
    <w:tmpl w:val="F8DC9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E85"/>
    <w:multiLevelType w:val="multilevel"/>
    <w:tmpl w:val="8D5C9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55F05"/>
    <w:multiLevelType w:val="multilevel"/>
    <w:tmpl w:val="40AED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B7B28"/>
    <w:multiLevelType w:val="multilevel"/>
    <w:tmpl w:val="0FCC442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8D30E8F"/>
    <w:multiLevelType w:val="multilevel"/>
    <w:tmpl w:val="7D000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C21C0F"/>
    <w:multiLevelType w:val="multilevel"/>
    <w:tmpl w:val="624C7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640B3A"/>
    <w:multiLevelType w:val="multilevel"/>
    <w:tmpl w:val="B8704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2533056">
    <w:abstractNumId w:val="2"/>
  </w:num>
  <w:num w:numId="2" w16cid:durableId="1675302434">
    <w:abstractNumId w:val="7"/>
  </w:num>
  <w:num w:numId="3" w16cid:durableId="1308052646">
    <w:abstractNumId w:val="0"/>
  </w:num>
  <w:num w:numId="4" w16cid:durableId="92095943">
    <w:abstractNumId w:val="5"/>
  </w:num>
  <w:num w:numId="5" w16cid:durableId="99763471">
    <w:abstractNumId w:val="1"/>
  </w:num>
  <w:num w:numId="6" w16cid:durableId="748387609">
    <w:abstractNumId w:val="8"/>
  </w:num>
  <w:num w:numId="7" w16cid:durableId="322858906">
    <w:abstractNumId w:val="3"/>
  </w:num>
  <w:num w:numId="8" w16cid:durableId="690763839">
    <w:abstractNumId w:val="4"/>
  </w:num>
  <w:num w:numId="9" w16cid:durableId="1748382276">
    <w:abstractNumId w:val="6"/>
  </w:num>
  <w:num w:numId="10" w16cid:durableId="1085951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1A"/>
    <w:rsid w:val="00024785"/>
    <w:rsid w:val="000A3AB3"/>
    <w:rsid w:val="00263491"/>
    <w:rsid w:val="003D6CE5"/>
    <w:rsid w:val="004C2EAD"/>
    <w:rsid w:val="00507C8B"/>
    <w:rsid w:val="00535430"/>
    <w:rsid w:val="00541E61"/>
    <w:rsid w:val="00585146"/>
    <w:rsid w:val="007E6679"/>
    <w:rsid w:val="00B11F83"/>
    <w:rsid w:val="00C015C1"/>
    <w:rsid w:val="00C547F9"/>
    <w:rsid w:val="00C678D7"/>
    <w:rsid w:val="00CE61AD"/>
    <w:rsid w:val="00D856F7"/>
    <w:rsid w:val="00EA74FB"/>
    <w:rsid w:val="00F9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688CD"/>
  <w15:docId w15:val="{B8A171E3-AD79-4651-9A0B-DF209E92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ls\Downloads\Formulario_Candidatura_Projeto_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Formulario_Candidatura_Projeto_2025.dotx</Template>
  <TotalTime>1</TotalTime>
  <Pages>3</Pages>
  <Words>795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Formulario_Candidatura_Projeto_2025</dc:title>
  <dc:creator>Adilson Pize</dc:creator>
  <cp:lastModifiedBy>Adilson Pize</cp:lastModifiedBy>
  <cp:revision>1</cp:revision>
  <cp:lastPrinted>2025-08-20T01:45:00Z</cp:lastPrinted>
  <dcterms:created xsi:type="dcterms:W3CDTF">2025-08-20T02:17:00Z</dcterms:created>
  <dcterms:modified xsi:type="dcterms:W3CDTF">2025-08-20T02:18:00Z</dcterms:modified>
</cp:coreProperties>
</file>